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644C67" w:rsidRPr="00CF6507" w:rsidRDefault="00D514DD" w:rsidP="00D514DD">
      <w:pPr>
        <w:jc w:val="center"/>
        <w:rPr>
          <w:b/>
          <w:bCs/>
          <w:color w:val="0033CC"/>
          <w:sz w:val="36"/>
          <w:szCs w:val="36"/>
          <w:u w:val="single"/>
        </w:rPr>
      </w:pPr>
      <w:r w:rsidRPr="00CF6507">
        <w:rPr>
          <w:b/>
          <w:bCs/>
          <w:color w:val="0033CC"/>
          <w:sz w:val="36"/>
          <w:szCs w:val="36"/>
          <w:u w:val="single"/>
        </w:rPr>
        <w:t>Η Επιστήμη γίνεται μαγεία!!!</w:t>
      </w:r>
    </w:p>
    <w:p w:rsidR="00D514DD" w:rsidRPr="00CF5D69" w:rsidRDefault="00D514DD" w:rsidP="00D514DD">
      <w:pPr>
        <w:jc w:val="center"/>
        <w:rPr>
          <w:b/>
          <w:bCs/>
          <w:color w:val="0033CC"/>
        </w:rPr>
      </w:pPr>
    </w:p>
    <w:p w:rsidR="00D514DD" w:rsidRDefault="00D514DD" w:rsidP="00013D45">
      <w:pPr>
        <w:jc w:val="both"/>
        <w:rPr>
          <w:sz w:val="28"/>
          <w:szCs w:val="28"/>
        </w:rPr>
      </w:pPr>
      <w:r>
        <w:rPr>
          <w:b/>
          <w:bCs/>
        </w:rPr>
        <w:tab/>
      </w:r>
      <w:r w:rsidRPr="00CF5D69">
        <w:rPr>
          <w:sz w:val="36"/>
          <w:szCs w:val="36"/>
        </w:rPr>
        <w:t>Η</w:t>
      </w:r>
      <w:r>
        <w:rPr>
          <w:sz w:val="28"/>
          <w:szCs w:val="28"/>
        </w:rPr>
        <w:t xml:space="preserve"> μαμά Γαρυφαλλιά Μακρυκώστα χημικός Δευτεροβάθμιας Εκπαίδευσης με τους βοηθούς ήρθε στο σχολείο μας να μας κάνει τα μαγικά της</w:t>
      </w:r>
      <w:r w:rsidR="005035F1">
        <w:rPr>
          <w:sz w:val="28"/>
          <w:szCs w:val="28"/>
        </w:rPr>
        <w:t xml:space="preserve">. </w:t>
      </w:r>
      <w:r>
        <w:rPr>
          <w:sz w:val="28"/>
          <w:szCs w:val="28"/>
        </w:rPr>
        <w:t>Οι βοηθοί της εξαφάνισαν κέρματα,</w:t>
      </w:r>
      <w:r w:rsidR="0086308E" w:rsidRPr="0086308E">
        <w:rPr>
          <w:sz w:val="28"/>
          <w:szCs w:val="28"/>
        </w:rPr>
        <w:t xml:space="preserve"> </w:t>
      </w:r>
      <w:r w:rsidR="0086308E">
        <w:rPr>
          <w:sz w:val="28"/>
          <w:szCs w:val="28"/>
        </w:rPr>
        <w:t>μπαλόνια</w:t>
      </w:r>
      <w:r>
        <w:rPr>
          <w:sz w:val="28"/>
          <w:szCs w:val="28"/>
        </w:rPr>
        <w:t xml:space="preserve"> φούσκωσαν από μόνα τους χρώματα ανακατεύονταν μόνα τους, μπάλες έρρεαν και γίνονταν υγρές.</w:t>
      </w:r>
      <w:r w:rsidR="005035F1">
        <w:rPr>
          <w:sz w:val="28"/>
          <w:szCs w:val="28"/>
        </w:rPr>
        <w:t xml:space="preserve"> </w:t>
      </w:r>
      <w:r>
        <w:rPr>
          <w:sz w:val="28"/>
          <w:szCs w:val="28"/>
        </w:rPr>
        <w:t>Τα υλικά που χρησιμοποιήσαμε ήταν όλα από την κουζίνα μας, που ο καθένας μας μπορεί να τα βρεί και τίποτε δεν είναι τοξικό.</w:t>
      </w:r>
    </w:p>
    <w:p w:rsidR="00B308A5" w:rsidRDefault="00B308A5" w:rsidP="00D514DD">
      <w:pPr>
        <w:jc w:val="both"/>
        <w:rPr>
          <w:sz w:val="28"/>
          <w:szCs w:val="28"/>
        </w:rPr>
      </w:pPr>
    </w:p>
    <w:p w:rsidR="00B308A5" w:rsidRDefault="007631E9" w:rsidP="0069639D">
      <w:pPr>
        <w:shd w:val="clear" w:color="auto" w:fill="FFFFFF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Ρίξαμε</w:t>
      </w:r>
      <w:r w:rsidR="00B308A5" w:rsidRPr="00B308A5">
        <w:rPr>
          <w:color w:val="000000"/>
          <w:sz w:val="28"/>
          <w:szCs w:val="28"/>
        </w:rPr>
        <w:t xml:space="preserve"> σε ένα πιάτο λίγο γάλα και προσθέστε λίγες σταγόνες χρωστικής</w:t>
      </w:r>
      <w:r w:rsidR="0069639D">
        <w:rPr>
          <w:color w:val="000000"/>
          <w:sz w:val="28"/>
          <w:szCs w:val="28"/>
        </w:rPr>
        <w:t xml:space="preserve"> </w:t>
      </w:r>
      <w:r w:rsidR="00B308A5" w:rsidRPr="00B308A5">
        <w:rPr>
          <w:color w:val="000000"/>
          <w:sz w:val="28"/>
          <w:szCs w:val="28"/>
        </w:rPr>
        <w:t>τροφί</w:t>
      </w:r>
      <w:r>
        <w:rPr>
          <w:color w:val="000000"/>
          <w:sz w:val="28"/>
          <w:szCs w:val="28"/>
        </w:rPr>
        <w:t>μων σε κάποια σημεία. Ακουμπήσαμε</w:t>
      </w:r>
      <w:r w:rsidR="00B308A5" w:rsidRPr="00B308A5">
        <w:rPr>
          <w:color w:val="000000"/>
          <w:sz w:val="28"/>
          <w:szCs w:val="28"/>
        </w:rPr>
        <w:t xml:space="preserve"> απαλά την επιφάνεια του</w:t>
      </w:r>
      <w:r w:rsidR="0069639D">
        <w:rPr>
          <w:color w:val="000000"/>
          <w:sz w:val="28"/>
          <w:szCs w:val="28"/>
        </w:rPr>
        <w:t xml:space="preserve"> </w:t>
      </w:r>
      <w:r w:rsidR="00B308A5" w:rsidRPr="00B308A5">
        <w:rPr>
          <w:color w:val="000000"/>
          <w:sz w:val="28"/>
          <w:szCs w:val="28"/>
        </w:rPr>
        <w:t>γάλακτος</w:t>
      </w:r>
      <w:r w:rsidR="00B308A5" w:rsidRPr="00B308A5">
        <w:rPr>
          <w:rStyle w:val="pg-241"/>
          <w:color w:val="000000"/>
          <w:sz w:val="28"/>
          <w:szCs w:val="28"/>
        </w:rPr>
        <w:t xml:space="preserve"> </w:t>
      </w:r>
      <w:r w:rsidR="00B308A5" w:rsidRPr="00B308A5">
        <w:rPr>
          <w:color w:val="000000"/>
          <w:sz w:val="28"/>
          <w:szCs w:val="28"/>
        </w:rPr>
        <w:t>με</w:t>
      </w:r>
      <w:r w:rsidR="00B308A5" w:rsidRPr="00B308A5">
        <w:rPr>
          <w:rStyle w:val="pg-241"/>
          <w:color w:val="000000"/>
          <w:sz w:val="28"/>
          <w:szCs w:val="28"/>
        </w:rPr>
        <w:t xml:space="preserve"> </w:t>
      </w:r>
      <w:r w:rsidR="00B308A5" w:rsidRPr="00B308A5">
        <w:rPr>
          <w:color w:val="000000"/>
          <w:sz w:val="28"/>
          <w:szCs w:val="28"/>
        </w:rPr>
        <w:t>μια</w:t>
      </w:r>
      <w:r w:rsidR="00B308A5" w:rsidRPr="00B308A5">
        <w:rPr>
          <w:rStyle w:val="pg-241"/>
          <w:color w:val="000000"/>
          <w:sz w:val="28"/>
          <w:szCs w:val="28"/>
        </w:rPr>
        <w:t xml:space="preserve"> </w:t>
      </w:r>
      <w:r w:rsidR="00B308A5" w:rsidRPr="00B308A5">
        <w:rPr>
          <w:color w:val="000000"/>
          <w:sz w:val="28"/>
          <w:szCs w:val="28"/>
        </w:rPr>
        <w:t>μπατονέτα,</w:t>
      </w:r>
      <w:r w:rsidR="00B308A5" w:rsidRPr="00B308A5">
        <w:rPr>
          <w:rStyle w:val="pg-241"/>
          <w:color w:val="000000"/>
          <w:sz w:val="28"/>
          <w:szCs w:val="28"/>
        </w:rPr>
        <w:t xml:space="preserve"> </w:t>
      </w:r>
      <w:r w:rsidR="00B308A5" w:rsidRPr="00B308A5">
        <w:rPr>
          <w:color w:val="000000"/>
          <w:sz w:val="28"/>
          <w:szCs w:val="28"/>
        </w:rPr>
        <w:t>η</w:t>
      </w:r>
      <w:r w:rsidR="00B308A5" w:rsidRPr="00B308A5">
        <w:rPr>
          <w:rStyle w:val="pg-241"/>
          <w:color w:val="000000"/>
          <w:sz w:val="28"/>
          <w:szCs w:val="28"/>
        </w:rPr>
        <w:t xml:space="preserve"> </w:t>
      </w:r>
      <w:r w:rsidR="00B308A5" w:rsidRPr="00B308A5">
        <w:rPr>
          <w:color w:val="000000"/>
          <w:sz w:val="28"/>
          <w:szCs w:val="28"/>
        </w:rPr>
        <w:t>οποία</w:t>
      </w:r>
      <w:r w:rsidR="00B308A5" w:rsidRPr="00B308A5">
        <w:rPr>
          <w:rStyle w:val="pg-241"/>
          <w:color w:val="000000"/>
          <w:sz w:val="28"/>
          <w:szCs w:val="28"/>
        </w:rPr>
        <w:t xml:space="preserve"> </w:t>
      </w:r>
      <w:r w:rsidR="00B308A5" w:rsidRPr="00B308A5">
        <w:rPr>
          <w:color w:val="000000"/>
          <w:sz w:val="28"/>
          <w:szCs w:val="28"/>
        </w:rPr>
        <w:t>έχει</w:t>
      </w:r>
      <w:r w:rsidR="00B308A5" w:rsidRPr="00B308A5">
        <w:rPr>
          <w:rStyle w:val="pg-241"/>
          <w:color w:val="000000"/>
          <w:sz w:val="28"/>
          <w:szCs w:val="28"/>
        </w:rPr>
        <w:t xml:space="preserve"> </w:t>
      </w:r>
      <w:r w:rsidR="00B308A5" w:rsidRPr="00B308A5">
        <w:rPr>
          <w:color w:val="000000"/>
          <w:sz w:val="28"/>
          <w:szCs w:val="28"/>
        </w:rPr>
        <w:t>σαπούνι</w:t>
      </w:r>
      <w:r w:rsidR="00B308A5" w:rsidRPr="00B308A5">
        <w:rPr>
          <w:rStyle w:val="pg-241"/>
          <w:color w:val="000000"/>
          <w:sz w:val="28"/>
          <w:szCs w:val="28"/>
        </w:rPr>
        <w:t xml:space="preserve"> </w:t>
      </w:r>
      <w:r w:rsidR="00B308A5" w:rsidRPr="00B308A5">
        <w:rPr>
          <w:color w:val="000000"/>
          <w:sz w:val="28"/>
          <w:szCs w:val="28"/>
        </w:rPr>
        <w:t>πιάτων</w:t>
      </w:r>
      <w:r w:rsidR="00B308A5" w:rsidRPr="00B308A5">
        <w:rPr>
          <w:rStyle w:val="pg-241"/>
          <w:color w:val="000000"/>
          <w:sz w:val="28"/>
          <w:szCs w:val="28"/>
        </w:rPr>
        <w:t xml:space="preserve"> </w:t>
      </w:r>
      <w:r w:rsidR="00B308A5" w:rsidRPr="00B308A5">
        <w:rPr>
          <w:color w:val="000000"/>
          <w:sz w:val="28"/>
          <w:szCs w:val="28"/>
        </w:rPr>
        <w:t>και</w:t>
      </w:r>
      <w:r w:rsidR="0069639D">
        <w:rPr>
          <w:color w:val="000000"/>
          <w:sz w:val="28"/>
          <w:szCs w:val="28"/>
        </w:rPr>
        <w:t xml:space="preserve"> </w:t>
      </w:r>
      <w:r w:rsidR="00B308A5" w:rsidRPr="00B308A5">
        <w:rPr>
          <w:color w:val="000000"/>
          <w:sz w:val="28"/>
          <w:szCs w:val="28"/>
        </w:rPr>
        <w:t>παρακολουθήστε την κίνηση των χρωμάτων.</w:t>
      </w:r>
    </w:p>
    <w:p w:rsidR="00845C72" w:rsidRDefault="00845C72" w:rsidP="0069639D">
      <w:pPr>
        <w:shd w:val="clear" w:color="auto" w:fill="FFFFFF"/>
        <w:jc w:val="both"/>
        <w:textAlignment w:val="baseline"/>
        <w:rPr>
          <w:color w:val="000000"/>
          <w:sz w:val="28"/>
          <w:szCs w:val="28"/>
        </w:rPr>
      </w:pPr>
    </w:p>
    <w:p w:rsidR="00E37DC9" w:rsidRPr="00963658" w:rsidRDefault="004F7B4C" w:rsidP="0069639D">
      <w:pPr>
        <w:shd w:val="clear" w:color="auto" w:fill="FFFFFF"/>
        <w:jc w:val="both"/>
        <w:textAlignment w:val="baseline"/>
        <w:rPr>
          <w:color w:val="000000"/>
          <w:sz w:val="28"/>
          <w:szCs w:val="28"/>
        </w:rPr>
      </w:pPr>
      <w:r w:rsidRPr="00963658">
        <w:rPr>
          <w:color w:val="00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3.85pt;height:413.85pt" o:bordertopcolor="#ffc000" o:borderleftcolor="#ffc000" o:borderbottomcolor="#ffc000" o:borderrightcolor="#ffc000">
            <v:imagedata r:id="rId7" o:title="20160718_104911"/>
            <v:shadow on="t"/>
            <w10:bordertop type="single" width="36"/>
            <w10:borderleft type="single" width="36"/>
            <w10:borderbottom type="single" width="36"/>
            <w10:borderright type="single" width="36"/>
          </v:shape>
        </w:pict>
      </w:r>
    </w:p>
    <w:p w:rsidR="00963658" w:rsidRDefault="00963658" w:rsidP="0069639D">
      <w:pPr>
        <w:shd w:val="clear" w:color="auto" w:fill="FFFFFF"/>
        <w:jc w:val="both"/>
        <w:textAlignment w:val="baseline"/>
        <w:rPr>
          <w:color w:val="000000"/>
          <w:sz w:val="28"/>
          <w:szCs w:val="28"/>
        </w:rPr>
      </w:pPr>
    </w:p>
    <w:p w:rsidR="00963658" w:rsidRPr="00963658" w:rsidRDefault="00963658" w:rsidP="0069639D">
      <w:pPr>
        <w:shd w:val="clear" w:color="auto" w:fill="FFFFFF"/>
        <w:jc w:val="both"/>
        <w:textAlignment w:val="baseline"/>
        <w:rPr>
          <w:color w:val="000000"/>
          <w:sz w:val="28"/>
          <w:szCs w:val="28"/>
        </w:rPr>
      </w:pPr>
    </w:p>
    <w:p w:rsidR="00E37DC9" w:rsidRPr="00013D45" w:rsidRDefault="004F7B4C" w:rsidP="0069639D">
      <w:pPr>
        <w:shd w:val="clear" w:color="auto" w:fill="FFFFFF"/>
        <w:jc w:val="both"/>
        <w:textAlignment w:val="baseline"/>
        <w:rPr>
          <w:color w:val="000000"/>
          <w:sz w:val="28"/>
          <w:szCs w:val="28"/>
        </w:rPr>
      </w:pPr>
      <w:r w:rsidRPr="00013D45">
        <w:rPr>
          <w:color w:val="000000"/>
          <w:sz w:val="28"/>
          <w:szCs w:val="28"/>
        </w:rPr>
        <w:pict>
          <v:shape id="_x0000_i1031" type="#_x0000_t75" style="width:404.45pt;height:4in" o:bordertopcolor="red" o:borderleftcolor="red" o:borderbottomcolor="red" o:borderrightcolor="red">
            <v:imagedata r:id="rId8" o:title="20160718_105432" chromakey="#a16c66"/>
            <w10:bordertop type="single" width="36"/>
            <w10:borderleft type="single" width="36"/>
            <w10:borderbottom type="single" width="36"/>
            <w10:borderright type="single" width="36"/>
          </v:shape>
        </w:pict>
      </w:r>
    </w:p>
    <w:p w:rsidR="00963658" w:rsidRDefault="00963658" w:rsidP="0069639D">
      <w:pPr>
        <w:shd w:val="clear" w:color="auto" w:fill="FFFFFF"/>
        <w:jc w:val="both"/>
        <w:textAlignment w:val="baseline"/>
        <w:rPr>
          <w:color w:val="000000"/>
          <w:sz w:val="28"/>
          <w:szCs w:val="28"/>
          <w:lang w:val="en-US"/>
        </w:rPr>
      </w:pPr>
    </w:p>
    <w:p w:rsidR="00013D45" w:rsidRDefault="00013D45" w:rsidP="0069639D">
      <w:pPr>
        <w:shd w:val="clear" w:color="auto" w:fill="FFFFFF"/>
        <w:jc w:val="both"/>
        <w:textAlignment w:val="baseline"/>
        <w:rPr>
          <w:color w:val="000000"/>
          <w:sz w:val="28"/>
          <w:szCs w:val="28"/>
          <w:lang w:val="en-US"/>
        </w:rPr>
      </w:pPr>
    </w:p>
    <w:p w:rsidR="00013D45" w:rsidRDefault="00013D45" w:rsidP="0069639D">
      <w:pPr>
        <w:shd w:val="clear" w:color="auto" w:fill="FFFFFF"/>
        <w:jc w:val="both"/>
        <w:textAlignment w:val="baseline"/>
        <w:rPr>
          <w:color w:val="000000"/>
          <w:sz w:val="28"/>
          <w:szCs w:val="28"/>
          <w:lang w:val="en-US"/>
        </w:rPr>
      </w:pPr>
    </w:p>
    <w:p w:rsidR="00013D45" w:rsidRDefault="00013D45" w:rsidP="0069639D">
      <w:pPr>
        <w:shd w:val="clear" w:color="auto" w:fill="FFFFFF"/>
        <w:jc w:val="both"/>
        <w:textAlignment w:val="baseline"/>
        <w:rPr>
          <w:color w:val="000000"/>
          <w:sz w:val="28"/>
          <w:szCs w:val="28"/>
          <w:lang w:val="en-US"/>
        </w:rPr>
      </w:pPr>
    </w:p>
    <w:p w:rsidR="00013D45" w:rsidRDefault="00CF5D69" w:rsidP="00013D45">
      <w:pPr>
        <w:shd w:val="clear" w:color="auto" w:fill="FFFFFF"/>
        <w:jc w:val="both"/>
        <w:textAlignment w:val="baseline"/>
        <w:rPr>
          <w:color w:val="000000"/>
          <w:sz w:val="28"/>
          <w:szCs w:val="28"/>
          <w:lang w:val="en-US"/>
        </w:rPr>
      </w:pPr>
      <w:r>
        <w:rPr>
          <w:noProof/>
        </w:rPr>
        <w:pict>
          <v:shape id="_x0000_s1030" type="#_x0000_t75" style="position:absolute;left:0;text-align:left;margin-left:0;margin-top:0;width:336.2pt;height:268.6pt;z-index:3;mso-position-horizontal:center;mso-position-horizontal-relative:margin;mso-position-vertical:bottom;mso-position-vertical-relative:margin" stroked="t" strokecolor="#f90" strokeweight="6pt">
            <v:imagedata r:id="rId9" o:title="20160718_110009" croptop="4148f" cropleft="15546f"/>
            <w10:wrap type="square" anchorx="margin" anchory="margin"/>
          </v:shape>
        </w:pict>
      </w:r>
    </w:p>
    <w:p w:rsidR="00013D45" w:rsidRDefault="00013D45" w:rsidP="0069639D">
      <w:pPr>
        <w:shd w:val="clear" w:color="auto" w:fill="FFFFFF"/>
        <w:jc w:val="both"/>
        <w:textAlignment w:val="baseline"/>
        <w:rPr>
          <w:color w:val="000000"/>
          <w:sz w:val="28"/>
          <w:szCs w:val="28"/>
          <w:lang w:val="en-US"/>
        </w:rPr>
      </w:pPr>
    </w:p>
    <w:p w:rsidR="00013D45" w:rsidRDefault="00013D45" w:rsidP="0069639D">
      <w:pPr>
        <w:shd w:val="clear" w:color="auto" w:fill="FFFFFF"/>
        <w:jc w:val="both"/>
        <w:textAlignment w:val="baseline"/>
        <w:rPr>
          <w:color w:val="000000"/>
          <w:sz w:val="28"/>
          <w:szCs w:val="28"/>
          <w:lang w:val="en-US"/>
        </w:rPr>
      </w:pPr>
    </w:p>
    <w:p w:rsidR="00013D45" w:rsidRDefault="00013D45" w:rsidP="0069639D">
      <w:pPr>
        <w:shd w:val="clear" w:color="auto" w:fill="FFFFFF"/>
        <w:jc w:val="both"/>
        <w:textAlignment w:val="baseline"/>
        <w:rPr>
          <w:color w:val="000000"/>
          <w:sz w:val="28"/>
          <w:szCs w:val="28"/>
          <w:lang w:val="en-US"/>
        </w:rPr>
      </w:pPr>
    </w:p>
    <w:p w:rsidR="00013D45" w:rsidRPr="00013D45" w:rsidRDefault="00013D45" w:rsidP="0069639D">
      <w:pPr>
        <w:shd w:val="clear" w:color="auto" w:fill="FFFFFF"/>
        <w:jc w:val="both"/>
        <w:textAlignment w:val="baseline"/>
        <w:rPr>
          <w:color w:val="000000"/>
          <w:sz w:val="28"/>
          <w:szCs w:val="28"/>
          <w:lang w:val="en-US"/>
        </w:rPr>
      </w:pPr>
    </w:p>
    <w:p w:rsidR="00E37DC9" w:rsidRDefault="00E37DC9" w:rsidP="00E37DC9">
      <w:pPr>
        <w:shd w:val="clear" w:color="auto" w:fill="FFFFFF"/>
        <w:jc w:val="both"/>
        <w:textAlignment w:val="baseline"/>
        <w:rPr>
          <w:color w:val="000000"/>
          <w:sz w:val="28"/>
          <w:szCs w:val="28"/>
        </w:rPr>
      </w:pPr>
      <w:r w:rsidRPr="00E37DC9">
        <w:rPr>
          <w:color w:val="000000"/>
          <w:sz w:val="28"/>
          <w:szCs w:val="28"/>
        </w:rPr>
        <w:lastRenderedPageBreak/>
        <w:t xml:space="preserve"> Oobleck</w:t>
      </w:r>
    </w:p>
    <w:p w:rsidR="00E37DC9" w:rsidRPr="00E37DC9" w:rsidRDefault="00E37DC9" w:rsidP="00E37DC9">
      <w:pPr>
        <w:shd w:val="clear" w:color="auto" w:fill="FFFFFF"/>
        <w:jc w:val="both"/>
        <w:textAlignment w:val="baseline"/>
        <w:rPr>
          <w:color w:val="000000"/>
          <w:sz w:val="28"/>
          <w:szCs w:val="28"/>
        </w:rPr>
      </w:pPr>
    </w:p>
    <w:p w:rsidR="00E37DC9" w:rsidRDefault="007A1CE7" w:rsidP="00E37DC9">
      <w:pPr>
        <w:shd w:val="clear" w:color="auto" w:fill="FFFFFF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Αναμίξαμε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κορν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φλάουρ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με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νερό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σε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τέτοιες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ποσότητες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ώστε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να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δημιουργηθεί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ένα</w:t>
      </w:r>
      <w:r w:rsidR="00E37DC9">
        <w:rPr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παχύρευστο υγρό. Αυτό το υγρό είναι μη-Νευτωνικό, δηλαδή το ιξώδες του (δηλαδή πόσο</w:t>
      </w:r>
      <w:r w:rsidR="00E37DC9">
        <w:rPr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παχύρευστο είναι) εξαρτάται από τις δυνάμεις που του ασκούνται. Έτσι μπορούμε να το</w:t>
      </w:r>
      <w:r w:rsidR="00E37DC9">
        <w:rPr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χτυπήσουμε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με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δύναμη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κι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αυτό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θα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συμπεριφερθεί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σαν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στερεό,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ενώ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αν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απλά</w:t>
      </w:r>
      <w:r w:rsidR="00E37DC9">
        <w:rPr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ακουμπήσουμε ένα αντικείμενο πάνω του θα βυθιστεί σαν να είναι υγρό. Μπορούμε με</w:t>
      </w:r>
      <w:r w:rsidR="00E37DC9">
        <w:rPr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γρήγορες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κινήσεις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να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σχηματίσουμε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μια μπάλα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μόλις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όμως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σταματήσουμε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αυτή</w:t>
      </w:r>
      <w:r w:rsidR="00E37DC9" w:rsidRPr="00E37DC9">
        <w:rPr>
          <w:rStyle w:val="pg-211"/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>θα</w:t>
      </w:r>
      <w:r w:rsidR="00E37DC9">
        <w:rPr>
          <w:color w:val="000000"/>
          <w:sz w:val="28"/>
          <w:szCs w:val="28"/>
        </w:rPr>
        <w:t xml:space="preserve"> </w:t>
      </w:r>
      <w:r w:rsidR="00E37DC9" w:rsidRPr="00E37DC9">
        <w:rPr>
          <w:color w:val="000000"/>
          <w:sz w:val="28"/>
          <w:szCs w:val="28"/>
        </w:rPr>
        <w:t xml:space="preserve">μετατραπεί σε υγρό που τρέχει. </w:t>
      </w:r>
    </w:p>
    <w:p w:rsidR="0034428B" w:rsidRDefault="0034428B" w:rsidP="00E37DC9">
      <w:pPr>
        <w:shd w:val="clear" w:color="auto" w:fill="FFFFFF"/>
        <w:jc w:val="both"/>
        <w:textAlignment w:val="baseline"/>
        <w:rPr>
          <w:color w:val="000000"/>
          <w:sz w:val="28"/>
          <w:szCs w:val="28"/>
        </w:rPr>
      </w:pPr>
    </w:p>
    <w:p w:rsidR="002455FC" w:rsidRPr="002455FC" w:rsidRDefault="00013D45" w:rsidP="00E37DC9">
      <w:pPr>
        <w:shd w:val="clear" w:color="auto" w:fill="FFFFFF"/>
        <w:jc w:val="both"/>
        <w:textAlignment w:val="baseline"/>
        <w:rPr>
          <w:color w:val="000000"/>
          <w:sz w:val="28"/>
          <w:szCs w:val="28"/>
        </w:rPr>
      </w:pPr>
      <w:r w:rsidRPr="002455FC">
        <w:rPr>
          <w:color w:val="000000"/>
          <w:sz w:val="28"/>
          <w:szCs w:val="28"/>
        </w:rPr>
        <w:pict>
          <v:shape id="_x0000_i1026" type="#_x0000_t75" style="width:6in;height:409.45pt" o:bordertopcolor="#090" o:borderleftcolor="#090" o:borderbottomcolor="#090" o:borderrightcolor="#090">
            <v:imagedata r:id="rId10" o:title="20160719_085754"/>
            <w10:bordertop type="single" width="36"/>
            <w10:borderleft type="single" width="36"/>
            <w10:borderbottom type="single" width="36"/>
            <w10:borderright type="single" width="36"/>
          </v:shape>
        </w:pict>
      </w:r>
    </w:p>
    <w:p w:rsidR="0034428B" w:rsidRDefault="0034428B" w:rsidP="00E37DC9">
      <w:pPr>
        <w:shd w:val="clear" w:color="auto" w:fill="FFFFFF"/>
        <w:jc w:val="both"/>
        <w:textAlignment w:val="baseline"/>
        <w:rPr>
          <w:color w:val="000000"/>
          <w:sz w:val="28"/>
          <w:szCs w:val="28"/>
          <w:lang w:val="en-US"/>
        </w:rPr>
      </w:pPr>
    </w:p>
    <w:p w:rsidR="00013D45" w:rsidRDefault="00013D45" w:rsidP="00E37DC9">
      <w:pPr>
        <w:shd w:val="clear" w:color="auto" w:fill="FFFFFF"/>
        <w:jc w:val="both"/>
        <w:textAlignment w:val="baseline"/>
        <w:rPr>
          <w:color w:val="000000"/>
          <w:sz w:val="28"/>
          <w:szCs w:val="28"/>
          <w:lang w:val="en-US"/>
        </w:rPr>
      </w:pPr>
    </w:p>
    <w:p w:rsidR="004F26E5" w:rsidRDefault="004F26E5" w:rsidP="00E37DC9">
      <w:pPr>
        <w:shd w:val="clear" w:color="auto" w:fill="FFFFFF"/>
        <w:jc w:val="both"/>
        <w:textAlignment w:val="baseline"/>
        <w:rPr>
          <w:color w:val="000000"/>
          <w:sz w:val="28"/>
          <w:szCs w:val="28"/>
          <w:lang w:val="en-US"/>
        </w:rPr>
      </w:pPr>
    </w:p>
    <w:p w:rsidR="004F26E5" w:rsidRPr="004F26E5" w:rsidRDefault="004F26E5" w:rsidP="00E37DC9">
      <w:pPr>
        <w:shd w:val="clear" w:color="auto" w:fill="FFFFFF"/>
        <w:jc w:val="both"/>
        <w:textAlignment w:val="baseline"/>
        <w:rPr>
          <w:color w:val="000000"/>
          <w:sz w:val="28"/>
          <w:szCs w:val="28"/>
          <w:lang w:val="en-US"/>
        </w:rPr>
      </w:pPr>
    </w:p>
    <w:p w:rsidR="00013D45" w:rsidRDefault="00013D45" w:rsidP="00E37DC9">
      <w:pPr>
        <w:shd w:val="clear" w:color="auto" w:fill="FFFFFF"/>
        <w:jc w:val="both"/>
        <w:textAlignment w:val="baseline"/>
        <w:rPr>
          <w:color w:val="000000"/>
          <w:sz w:val="28"/>
          <w:szCs w:val="28"/>
          <w:lang w:val="en-US"/>
        </w:rPr>
      </w:pPr>
    </w:p>
    <w:p w:rsidR="00013D45" w:rsidRPr="00013D45" w:rsidRDefault="004F7B4C" w:rsidP="00E37DC9">
      <w:pPr>
        <w:shd w:val="clear" w:color="auto" w:fill="FFFFFF"/>
        <w:jc w:val="both"/>
        <w:textAlignment w:val="baseline"/>
        <w:rPr>
          <w:color w:val="000000"/>
          <w:sz w:val="28"/>
          <w:szCs w:val="28"/>
          <w:lang w:val="en-US"/>
        </w:rPr>
      </w:pPr>
      <w:r w:rsidRPr="00013D45">
        <w:rPr>
          <w:color w:val="000000"/>
          <w:sz w:val="28"/>
          <w:szCs w:val="28"/>
          <w:lang w:val="en-US"/>
        </w:rPr>
        <w:lastRenderedPageBreak/>
        <w:pict>
          <v:shape id="_x0000_i1027" type="#_x0000_t75" style="width:356.85pt;height:307.4pt" o:bordertopcolor="#c90" o:borderleftcolor="#c90" o:borderbottomcolor="#c90" o:borderrightcolor="#c90">
            <v:imagedata r:id="rId11" o:title="20160719_090430" cropright="2941f"/>
            <w10:bordertop type="single" width="36"/>
            <w10:borderleft type="single" width="36"/>
            <w10:borderbottom type="single" width="36"/>
            <w10:borderright type="single" width="36"/>
          </v:shape>
        </w:pict>
      </w:r>
    </w:p>
    <w:p w:rsidR="00013D45" w:rsidRDefault="00013D45" w:rsidP="00E37DC9">
      <w:pPr>
        <w:shd w:val="clear" w:color="auto" w:fill="FFFFFF"/>
        <w:jc w:val="both"/>
        <w:textAlignment w:val="baseline"/>
        <w:rPr>
          <w:color w:val="000000"/>
          <w:sz w:val="28"/>
          <w:szCs w:val="28"/>
          <w:lang w:val="en-US"/>
        </w:rPr>
      </w:pPr>
    </w:p>
    <w:p w:rsidR="004F26E5" w:rsidRDefault="004F26E5" w:rsidP="00E37DC9">
      <w:pPr>
        <w:shd w:val="clear" w:color="auto" w:fill="FFFFFF"/>
        <w:jc w:val="both"/>
        <w:textAlignment w:val="baseline"/>
        <w:rPr>
          <w:color w:val="000000"/>
          <w:sz w:val="28"/>
          <w:szCs w:val="28"/>
          <w:lang w:val="en-US"/>
        </w:rPr>
      </w:pPr>
    </w:p>
    <w:p w:rsidR="004F26E5" w:rsidRPr="004F26E5" w:rsidRDefault="004F7B4C" w:rsidP="00E37DC9">
      <w:pPr>
        <w:shd w:val="clear" w:color="auto" w:fill="FFFFFF"/>
        <w:jc w:val="both"/>
        <w:textAlignment w:val="baseline"/>
        <w:rPr>
          <w:color w:val="000000"/>
          <w:sz w:val="28"/>
          <w:szCs w:val="28"/>
          <w:lang w:val="en-US"/>
        </w:rPr>
      </w:pPr>
      <w:r w:rsidRPr="004F26E5">
        <w:rPr>
          <w:color w:val="000000"/>
          <w:sz w:val="28"/>
          <w:szCs w:val="28"/>
          <w:lang w:val="en-US"/>
        </w:rPr>
        <w:pict>
          <v:shape id="_x0000_i1028" type="#_x0000_t75" style="width:356.85pt;height:262.35pt" o:bordertopcolor="yellow" o:borderleftcolor="yellow" o:borderbottomcolor="yellow" o:borderrightcolor="yellow">
            <v:imagedata r:id="rId12" o:title="20160719_090435"/>
            <w10:bordertop type="single" width="36"/>
            <w10:borderleft type="single" width="36"/>
            <w10:borderbottom type="single" width="36"/>
            <w10:borderright type="single" width="36"/>
          </v:shape>
        </w:pict>
      </w:r>
    </w:p>
    <w:p w:rsidR="004F26E5" w:rsidRDefault="004F26E5" w:rsidP="00E37DC9">
      <w:pPr>
        <w:shd w:val="clear" w:color="auto" w:fill="FFFFFF"/>
        <w:jc w:val="both"/>
        <w:textAlignment w:val="baseline"/>
        <w:rPr>
          <w:color w:val="000000"/>
          <w:sz w:val="28"/>
          <w:szCs w:val="28"/>
          <w:lang w:val="en-US"/>
        </w:rPr>
      </w:pPr>
    </w:p>
    <w:p w:rsidR="004F26E5" w:rsidRDefault="004F26E5" w:rsidP="00E37DC9">
      <w:pPr>
        <w:shd w:val="clear" w:color="auto" w:fill="FFFFFF"/>
        <w:jc w:val="both"/>
        <w:textAlignment w:val="baseline"/>
        <w:rPr>
          <w:color w:val="000000"/>
          <w:sz w:val="28"/>
          <w:szCs w:val="28"/>
          <w:lang w:val="en-US"/>
        </w:rPr>
      </w:pPr>
    </w:p>
    <w:p w:rsidR="00013D45" w:rsidRPr="00013D45" w:rsidRDefault="00013D45" w:rsidP="00E37DC9">
      <w:pPr>
        <w:shd w:val="clear" w:color="auto" w:fill="FFFFFF"/>
        <w:jc w:val="both"/>
        <w:textAlignment w:val="baseline"/>
        <w:rPr>
          <w:color w:val="000000"/>
          <w:sz w:val="28"/>
          <w:szCs w:val="28"/>
          <w:lang w:val="en-US"/>
        </w:rPr>
      </w:pPr>
    </w:p>
    <w:p w:rsidR="0034428B" w:rsidRPr="00E37DC9" w:rsidRDefault="0034428B" w:rsidP="00E37DC9">
      <w:pPr>
        <w:shd w:val="clear" w:color="auto" w:fill="FFFFFF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Τα παιδιά εντυπωσιάστηκαν, αναρωτήθηκαν έμαθαν νέα πράγματα, κατανόησαν έννοιες όπως η άνωση, η</w:t>
      </w:r>
      <w:r w:rsidR="002F59E6" w:rsidRPr="002F59E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πίεση, η οπτική.</w:t>
      </w:r>
      <w:r w:rsidR="00EC4AE5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Χωρίς να χρειάζεται να εξηγηθούν όλα τα φαινόμενα</w:t>
      </w:r>
      <w:r w:rsidR="003D3D7F">
        <w:rPr>
          <w:color w:val="000000"/>
          <w:sz w:val="28"/>
          <w:szCs w:val="28"/>
        </w:rPr>
        <w:t xml:space="preserve"> ήρθαν σε επαφή με τις φυσικές επιστήμες</w:t>
      </w:r>
      <w:r w:rsidR="00D0099C">
        <w:rPr>
          <w:color w:val="000000"/>
          <w:sz w:val="28"/>
          <w:szCs w:val="28"/>
        </w:rPr>
        <w:t>, φυσική χημεία και βιολογία.</w:t>
      </w:r>
      <w:r w:rsidR="004150D5">
        <w:rPr>
          <w:color w:val="000000"/>
          <w:sz w:val="28"/>
          <w:szCs w:val="28"/>
        </w:rPr>
        <w:t xml:space="preserve"> Γιατί σ’αυτή την ηλικία είναι σημαντικό τα παιδιά να εξοικοιωθούν με τη μαθησιακή διαδικασία με έναν ευχάριστο τρόπο</w:t>
      </w:r>
      <w:r w:rsidR="00F860D2">
        <w:rPr>
          <w:color w:val="000000"/>
          <w:sz w:val="28"/>
          <w:szCs w:val="28"/>
        </w:rPr>
        <w:t xml:space="preserve"> που θα τα ωθήσει να αγαπήσουν το σχολείο και τη μάθηση για όλη τους τη ζωή.</w:t>
      </w:r>
      <w:r w:rsidR="00693EA0">
        <w:rPr>
          <w:color w:val="000000"/>
          <w:sz w:val="28"/>
          <w:szCs w:val="28"/>
        </w:rPr>
        <w:t xml:space="preserve"> </w:t>
      </w:r>
      <w:r w:rsidR="00831EC8">
        <w:rPr>
          <w:color w:val="000000"/>
          <w:sz w:val="28"/>
          <w:szCs w:val="28"/>
        </w:rPr>
        <w:t>Έσι όταν αργότερα θα έρθουν σε επαφή με άλλες εκφράσεις αυτών των εννοιών ή άλλα πειράματα στο σχολεί</w:t>
      </w:r>
      <w:r w:rsidR="00693EA0">
        <w:rPr>
          <w:color w:val="000000"/>
          <w:sz w:val="28"/>
          <w:szCs w:val="28"/>
        </w:rPr>
        <w:t>ο, ή ακόμη και τα ίδια θα είναι</w:t>
      </w:r>
      <w:r w:rsidR="00831EC8">
        <w:rPr>
          <w:color w:val="000000"/>
          <w:sz w:val="28"/>
          <w:szCs w:val="28"/>
        </w:rPr>
        <w:t xml:space="preserve"> πολύ εύκολο να τα κατανοήσουν και να τα εξηγήσουν.</w:t>
      </w:r>
      <w:r w:rsidR="00693EA0">
        <w:rPr>
          <w:color w:val="000000"/>
          <w:sz w:val="28"/>
          <w:szCs w:val="28"/>
        </w:rPr>
        <w:t xml:space="preserve"> </w:t>
      </w:r>
      <w:r w:rsidR="001511BB">
        <w:rPr>
          <w:color w:val="000000"/>
          <w:sz w:val="28"/>
          <w:szCs w:val="28"/>
        </w:rPr>
        <w:t>Θα αντιδρούν</w:t>
      </w:r>
      <w:r w:rsidR="00D47561">
        <w:rPr>
          <w:color w:val="000000"/>
          <w:sz w:val="28"/>
          <w:szCs w:val="28"/>
        </w:rPr>
        <w:t xml:space="preserve"> ευχάριστα  στην επαφή με τις φυ</w:t>
      </w:r>
      <w:r w:rsidR="001511BB">
        <w:rPr>
          <w:color w:val="000000"/>
          <w:sz w:val="28"/>
          <w:szCs w:val="28"/>
        </w:rPr>
        <w:t>σικές επιστήμες</w:t>
      </w:r>
      <w:r w:rsidR="008A7146">
        <w:rPr>
          <w:color w:val="000000"/>
          <w:sz w:val="28"/>
          <w:szCs w:val="28"/>
        </w:rPr>
        <w:t>, αντί να τις φοβού</w:t>
      </w:r>
      <w:r w:rsidR="00693EA0">
        <w:rPr>
          <w:color w:val="000000"/>
          <w:sz w:val="28"/>
          <w:szCs w:val="28"/>
        </w:rPr>
        <w:t>νται ή να τις βαριούνται. Η Επι</w:t>
      </w:r>
      <w:r w:rsidR="008A7146">
        <w:rPr>
          <w:color w:val="000000"/>
          <w:sz w:val="28"/>
          <w:szCs w:val="28"/>
        </w:rPr>
        <w:t>στήμη είναι παντού γύρω μας.</w:t>
      </w:r>
      <w:r w:rsidR="00F31949">
        <w:rPr>
          <w:color w:val="000000"/>
          <w:sz w:val="28"/>
          <w:szCs w:val="28"/>
        </w:rPr>
        <w:t xml:space="preserve"> Όσο καλύτετρα κατανοούν τις έννοιες τόσο πιο αποτελεσματική θα γίνεται η ζωή τους.</w:t>
      </w:r>
    </w:p>
    <w:p w:rsidR="00E37DC9" w:rsidRPr="00B308A5" w:rsidRDefault="00E37DC9" w:rsidP="00E37DC9">
      <w:pPr>
        <w:shd w:val="clear" w:color="auto" w:fill="FFFFFF"/>
        <w:jc w:val="both"/>
        <w:textAlignment w:val="baseline"/>
        <w:rPr>
          <w:color w:val="000000"/>
          <w:sz w:val="28"/>
          <w:szCs w:val="28"/>
        </w:rPr>
      </w:pPr>
    </w:p>
    <w:p w:rsidR="007244A1" w:rsidRDefault="004F7B4C" w:rsidP="007244A1">
      <w:pPr>
        <w:jc w:val="both"/>
        <w:rPr>
          <w:sz w:val="28"/>
          <w:szCs w:val="28"/>
        </w:rPr>
      </w:pPr>
      <w:r w:rsidRPr="007244A1">
        <w:rPr>
          <w:sz w:val="28"/>
          <w:szCs w:val="28"/>
        </w:rPr>
        <w:pict>
          <v:shape id="_x0000_i1029" type="#_x0000_t75" style="width:6in;height:377.55pt" o:bordertopcolor="blue" o:borderleftcolor="blue" o:borderbottomcolor="blue" o:borderrightcolor="blue">
            <v:imagedata r:id="rId13" o:title="20160718_110023" gain="109227f"/>
            <w10:bordertop type="single" width="36"/>
            <w10:borderleft type="single" width="36"/>
            <w10:borderbottom type="single" width="36"/>
            <w10:borderright type="single" width="36"/>
          </v:shape>
        </w:pict>
      </w:r>
    </w:p>
    <w:p w:rsidR="007244A1" w:rsidRPr="00EA3461" w:rsidRDefault="007244A1" w:rsidP="007244A1">
      <w:pPr>
        <w:jc w:val="both"/>
        <w:rPr>
          <w:sz w:val="28"/>
          <w:szCs w:val="28"/>
        </w:rPr>
      </w:pPr>
    </w:p>
    <w:p w:rsidR="007244A1" w:rsidRPr="000F24D9" w:rsidRDefault="007244A1" w:rsidP="000F24D9">
      <w:pPr>
        <w:jc w:val="both"/>
        <w:rPr>
          <w:sz w:val="28"/>
          <w:szCs w:val="28"/>
          <w:lang w:val="en-US"/>
        </w:rPr>
      </w:pPr>
    </w:p>
    <w:p w:rsidR="007244A1" w:rsidRDefault="007244A1" w:rsidP="007244A1">
      <w:pPr>
        <w:jc w:val="both"/>
        <w:rPr>
          <w:sz w:val="28"/>
          <w:szCs w:val="28"/>
        </w:rPr>
      </w:pPr>
    </w:p>
    <w:p w:rsidR="007244A1" w:rsidRDefault="007244A1" w:rsidP="007244A1">
      <w:pPr>
        <w:jc w:val="both"/>
        <w:rPr>
          <w:sz w:val="28"/>
          <w:szCs w:val="28"/>
        </w:rPr>
      </w:pPr>
    </w:p>
    <w:p w:rsidR="007244A1" w:rsidRDefault="007244A1" w:rsidP="007244A1">
      <w:pPr>
        <w:jc w:val="both"/>
        <w:rPr>
          <w:sz w:val="28"/>
          <w:szCs w:val="28"/>
        </w:rPr>
      </w:pPr>
    </w:p>
    <w:p w:rsidR="007244A1" w:rsidRDefault="007244A1" w:rsidP="007244A1">
      <w:pPr>
        <w:jc w:val="both"/>
        <w:rPr>
          <w:sz w:val="28"/>
          <w:szCs w:val="28"/>
        </w:rPr>
      </w:pPr>
    </w:p>
    <w:p w:rsidR="00B308A5" w:rsidRDefault="004F7B4C" w:rsidP="007244A1">
      <w:pPr>
        <w:jc w:val="both"/>
        <w:rPr>
          <w:sz w:val="28"/>
          <w:szCs w:val="28"/>
        </w:rPr>
      </w:pPr>
      <w:r>
        <w:rPr>
          <w:noProof/>
        </w:rPr>
        <w:pict>
          <v:shape id="_x0000_s1027" type="#_x0000_t75" style="position:absolute;left:0;text-align:left;margin-left:0;margin-top:0;width:377.55pt;height:262.35pt;z-index:2;mso-position-horizontal:center;mso-position-horizontal-relative:margin;mso-position-vertical:top;mso-position-vertical-relative:margin" stroked="t" strokecolor="#c09" strokeweight="6pt">
            <v:imagedata r:id="rId14" o:title="20160718_110030" croptop="13021f" cropright="8260f" gain="2.5"/>
            <w10:wrap type="square" anchorx="margin" anchory="margin"/>
          </v:shape>
        </w:pict>
      </w:r>
    </w:p>
    <w:p w:rsidR="007B65D3" w:rsidRPr="009843F6" w:rsidRDefault="007B65D3" w:rsidP="007244A1">
      <w:pPr>
        <w:jc w:val="both"/>
        <w:rPr>
          <w:sz w:val="28"/>
          <w:szCs w:val="28"/>
        </w:rPr>
      </w:pPr>
    </w:p>
    <w:p w:rsidR="009D340D" w:rsidRPr="000F24D9" w:rsidRDefault="009D340D" w:rsidP="007244A1">
      <w:pPr>
        <w:jc w:val="both"/>
        <w:rPr>
          <w:sz w:val="28"/>
          <w:szCs w:val="28"/>
          <w:lang w:val="en-US"/>
        </w:rPr>
      </w:pPr>
    </w:p>
    <w:p w:rsidR="009D340D" w:rsidRDefault="009A5B03" w:rsidP="007244A1">
      <w:pPr>
        <w:jc w:val="both"/>
        <w:rPr>
          <w:sz w:val="28"/>
          <w:szCs w:val="28"/>
          <w:lang w:val="en-US"/>
        </w:rPr>
      </w:pPr>
      <w:r>
        <w:rPr>
          <w:noProof/>
        </w:rPr>
        <w:pict>
          <v:shape id="_x0000_s1026" type="#_x0000_t75" style="position:absolute;left:0;text-align:left;margin-left:0;margin-top:0;width:331.2pt;height:268.6pt;z-index:1;mso-position-horizontal:center;mso-position-horizontal-relative:margin;mso-position-vertical:bottom;mso-position-vertical-relative:margin" stroked="t" strokecolor="#3c3" strokeweight="6pt">
            <v:imagedata r:id="rId15" o:title="20160718_110037" croptop="2638f" cropleft="7834f" cropright="3193f" chromakey="#a76e63"/>
            <w10:wrap type="square" anchorx="margin" anchory="margin"/>
          </v:shape>
        </w:pict>
      </w:r>
    </w:p>
    <w:p w:rsidR="009D340D" w:rsidRDefault="009D340D" w:rsidP="007244A1">
      <w:pPr>
        <w:jc w:val="both"/>
        <w:rPr>
          <w:sz w:val="28"/>
          <w:szCs w:val="28"/>
          <w:lang w:val="en-US"/>
        </w:rPr>
      </w:pPr>
    </w:p>
    <w:p w:rsidR="009D340D" w:rsidRPr="009647C0" w:rsidRDefault="009A5B03" w:rsidP="007244A1">
      <w:pPr>
        <w:jc w:val="both"/>
        <w:rPr>
          <w:sz w:val="28"/>
          <w:szCs w:val="28"/>
          <w:lang w:val="en-US"/>
        </w:rPr>
      </w:pPr>
      <w:r w:rsidRPr="009647C0">
        <w:rPr>
          <w:sz w:val="28"/>
          <w:szCs w:val="28"/>
          <w:lang w:val="en-US"/>
        </w:rPr>
        <w:lastRenderedPageBreak/>
        <w:pict>
          <v:shape id="_x0000_i1030" type="#_x0000_t75" style="width:407.6pt;height:386.9pt" o:bordertopcolor="blue" o:borderleftcolor="blue" o:borderbottomcolor="blue" o:borderrightcolor="blue">
            <v:imagedata r:id="rId16" o:title="20160718_102023" chromakey="#754038"/>
            <v:shadow on="t" color="#548dd4" opacity=".5" offset="-6pt,6pt"/>
            <w10:bordertop type="single" width="36"/>
            <w10:borderleft type="single" width="36"/>
            <w10:borderbottom type="single" width="36"/>
            <w10:borderright type="single" width="36"/>
          </v:shape>
        </w:pict>
      </w:r>
    </w:p>
    <w:p w:rsidR="009647C0" w:rsidRDefault="009647C0" w:rsidP="007244A1">
      <w:pPr>
        <w:jc w:val="both"/>
        <w:rPr>
          <w:sz w:val="28"/>
          <w:szCs w:val="28"/>
          <w:lang w:val="en-US"/>
        </w:rPr>
      </w:pPr>
    </w:p>
    <w:p w:rsidR="009647C0" w:rsidRDefault="009647C0" w:rsidP="007244A1">
      <w:pPr>
        <w:jc w:val="both"/>
        <w:rPr>
          <w:sz w:val="28"/>
          <w:szCs w:val="28"/>
          <w:lang w:val="en-US"/>
        </w:rPr>
      </w:pPr>
    </w:p>
    <w:p w:rsidR="009647C0" w:rsidRDefault="009647C0" w:rsidP="007244A1">
      <w:pPr>
        <w:jc w:val="both"/>
        <w:rPr>
          <w:sz w:val="28"/>
          <w:szCs w:val="28"/>
          <w:lang w:val="en-US"/>
        </w:rPr>
      </w:pPr>
    </w:p>
    <w:p w:rsidR="007B65D3" w:rsidRDefault="007B65D3" w:rsidP="007244A1">
      <w:pPr>
        <w:jc w:val="both"/>
        <w:rPr>
          <w:sz w:val="28"/>
          <w:szCs w:val="28"/>
        </w:rPr>
      </w:pPr>
      <w:r>
        <w:rPr>
          <w:sz w:val="28"/>
          <w:szCs w:val="28"/>
        </w:rPr>
        <w:t>Η χαρά μικρών και μεγάλων μέσα από αυτή τη δράση ήταν τεράστια και μας άνοιξε καινούργιους δρόμους αναζήτησης.</w:t>
      </w:r>
    </w:p>
    <w:p w:rsidR="007B65D3" w:rsidRDefault="007B65D3" w:rsidP="007244A1">
      <w:pPr>
        <w:jc w:val="both"/>
        <w:rPr>
          <w:sz w:val="28"/>
          <w:szCs w:val="28"/>
        </w:rPr>
      </w:pPr>
    </w:p>
    <w:p w:rsidR="00A404C4" w:rsidRDefault="00A404C4" w:rsidP="007244A1">
      <w:pPr>
        <w:jc w:val="both"/>
        <w:rPr>
          <w:sz w:val="28"/>
          <w:szCs w:val="28"/>
        </w:rPr>
      </w:pPr>
    </w:p>
    <w:p w:rsidR="00A404C4" w:rsidRPr="0097351F" w:rsidRDefault="00A404C4" w:rsidP="00A404C4">
      <w:pPr>
        <w:jc w:val="right"/>
        <w:rPr>
          <w:sz w:val="28"/>
          <w:szCs w:val="28"/>
        </w:rPr>
      </w:pPr>
      <w:r>
        <w:rPr>
          <w:sz w:val="28"/>
          <w:szCs w:val="28"/>
        </w:rPr>
        <w:t>9</w:t>
      </w:r>
      <w:r w:rsidRPr="0097351F">
        <w:rPr>
          <w:sz w:val="28"/>
          <w:szCs w:val="28"/>
          <w:vertAlign w:val="superscript"/>
        </w:rPr>
        <w:t>ος</w:t>
      </w:r>
      <w:r>
        <w:rPr>
          <w:sz w:val="28"/>
          <w:szCs w:val="28"/>
        </w:rPr>
        <w:t xml:space="preserve"> Παιδικός Σταθμός</w:t>
      </w:r>
    </w:p>
    <w:p w:rsidR="00A404C4" w:rsidRPr="00A404C4" w:rsidRDefault="00A404C4" w:rsidP="00A404C4">
      <w:pPr>
        <w:jc w:val="right"/>
        <w:rPr>
          <w:sz w:val="28"/>
          <w:szCs w:val="28"/>
        </w:rPr>
      </w:pPr>
    </w:p>
    <w:p w:rsidR="00A404C4" w:rsidRDefault="00A404C4" w:rsidP="00A404C4">
      <w:pPr>
        <w:jc w:val="right"/>
        <w:rPr>
          <w:sz w:val="28"/>
          <w:szCs w:val="28"/>
        </w:rPr>
      </w:pPr>
      <w:r>
        <w:rPr>
          <w:sz w:val="28"/>
          <w:szCs w:val="28"/>
        </w:rPr>
        <w:t>Οι παιδαγωγοί</w:t>
      </w:r>
    </w:p>
    <w:p w:rsidR="00A404C4" w:rsidRPr="00A404C4" w:rsidRDefault="00A404C4" w:rsidP="00A404C4">
      <w:pPr>
        <w:jc w:val="right"/>
        <w:rPr>
          <w:sz w:val="16"/>
          <w:szCs w:val="16"/>
        </w:rPr>
      </w:pPr>
    </w:p>
    <w:p w:rsidR="00A404C4" w:rsidRDefault="00A404C4" w:rsidP="00A404C4">
      <w:pPr>
        <w:jc w:val="right"/>
        <w:rPr>
          <w:sz w:val="28"/>
          <w:szCs w:val="28"/>
        </w:rPr>
      </w:pPr>
      <w:r>
        <w:rPr>
          <w:sz w:val="28"/>
          <w:szCs w:val="28"/>
        </w:rPr>
        <w:t>Πελαγία Μπίκα</w:t>
      </w:r>
    </w:p>
    <w:p w:rsidR="00A404C4" w:rsidRPr="00DF4B52" w:rsidRDefault="00A404C4" w:rsidP="00A404C4">
      <w:pPr>
        <w:jc w:val="right"/>
        <w:rPr>
          <w:sz w:val="28"/>
          <w:szCs w:val="28"/>
        </w:rPr>
      </w:pPr>
      <w:r>
        <w:rPr>
          <w:sz w:val="28"/>
          <w:szCs w:val="28"/>
        </w:rPr>
        <w:t>Τάνια Αναστίογλου</w:t>
      </w:r>
    </w:p>
    <w:p w:rsidR="007B65D3" w:rsidRPr="007244A1" w:rsidRDefault="007B65D3" w:rsidP="00A404C4">
      <w:pPr>
        <w:jc w:val="right"/>
        <w:rPr>
          <w:sz w:val="28"/>
          <w:szCs w:val="28"/>
        </w:rPr>
      </w:pPr>
    </w:p>
    <w:sectPr w:rsidR="007B65D3" w:rsidRPr="007244A1">
      <w:footerReference w:type="default" r:id="rId17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80721" w:rsidRDefault="00480721">
      <w:r>
        <w:separator/>
      </w:r>
    </w:p>
  </w:endnote>
  <w:endnote w:type="continuationSeparator" w:id="0">
    <w:p w:rsidR="00480721" w:rsidRDefault="0048072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A1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A1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59E6" w:rsidRDefault="002F59E6" w:rsidP="005E07A2">
    <w:pPr>
      <w:pStyle w:val="a4"/>
      <w:jc w:val="center"/>
    </w:pPr>
    <w:r>
      <w:rPr>
        <w:rStyle w:val="a5"/>
      </w:rPr>
      <w:fldChar w:fldCharType="begin"/>
    </w:r>
    <w:r>
      <w:rPr>
        <w:rStyle w:val="a5"/>
      </w:rPr>
      <w:instrText xml:space="preserve"> PAGE </w:instrText>
    </w:r>
    <w:r>
      <w:rPr>
        <w:rStyle w:val="a5"/>
      </w:rPr>
      <w:fldChar w:fldCharType="separate"/>
    </w:r>
    <w:r w:rsidR="00CF6507">
      <w:rPr>
        <w:rStyle w:val="a5"/>
        <w:noProof/>
      </w:rPr>
      <w:t>1</w:t>
    </w:r>
    <w:r>
      <w:rPr>
        <w:rStyle w:val="a5"/>
      </w:rPr>
      <w:fldChar w:fldCharType="end"/>
    </w:r>
    <w:r>
      <w:rPr>
        <w:rStyle w:val="a5"/>
      </w:rPr>
      <w:t xml:space="preserve"> / </w:t>
    </w:r>
    <w:r>
      <w:rPr>
        <w:rStyle w:val="a5"/>
      </w:rPr>
      <w:fldChar w:fldCharType="begin"/>
    </w:r>
    <w:r>
      <w:rPr>
        <w:rStyle w:val="a5"/>
      </w:rPr>
      <w:instrText xml:space="preserve"> NUMPAGES </w:instrText>
    </w:r>
    <w:r>
      <w:rPr>
        <w:rStyle w:val="a5"/>
      </w:rPr>
      <w:fldChar w:fldCharType="separate"/>
    </w:r>
    <w:r w:rsidR="00CF6507">
      <w:rPr>
        <w:rStyle w:val="a5"/>
        <w:noProof/>
      </w:rPr>
      <w:t>7</w:t>
    </w:r>
    <w:r>
      <w:rPr>
        <w:rStyle w:val="a5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80721" w:rsidRDefault="00480721">
      <w:r>
        <w:separator/>
      </w:r>
    </w:p>
  </w:footnote>
  <w:footnote w:type="continuationSeparator" w:id="0">
    <w:p w:rsidR="00480721" w:rsidRDefault="0048072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9F2266"/>
    <w:multiLevelType w:val="multilevel"/>
    <w:tmpl w:val="EE9A37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E06614A"/>
    <w:multiLevelType w:val="multilevel"/>
    <w:tmpl w:val="53428E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isplayBackgroundShape/>
  <w:proofState w:grammar="clean"/>
  <w:attachedTemplate r:id="rId1"/>
  <w:stylePaneFormatFilter w:val="3F01"/>
  <w:doNotTrackMoves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F7B4C"/>
    <w:rsid w:val="00013D45"/>
    <w:rsid w:val="000F24D9"/>
    <w:rsid w:val="001511BB"/>
    <w:rsid w:val="002455FC"/>
    <w:rsid w:val="002536C0"/>
    <w:rsid w:val="002F59E6"/>
    <w:rsid w:val="0034428B"/>
    <w:rsid w:val="003D3D7F"/>
    <w:rsid w:val="004150D5"/>
    <w:rsid w:val="00480721"/>
    <w:rsid w:val="004F26E5"/>
    <w:rsid w:val="004F7B4C"/>
    <w:rsid w:val="005035F1"/>
    <w:rsid w:val="005E07A2"/>
    <w:rsid w:val="00644C67"/>
    <w:rsid w:val="00662E0D"/>
    <w:rsid w:val="00693EA0"/>
    <w:rsid w:val="0069639D"/>
    <w:rsid w:val="007244A1"/>
    <w:rsid w:val="007631E9"/>
    <w:rsid w:val="007A1CE7"/>
    <w:rsid w:val="007A20DA"/>
    <w:rsid w:val="007B65D3"/>
    <w:rsid w:val="00831EC8"/>
    <w:rsid w:val="00845C72"/>
    <w:rsid w:val="0086308E"/>
    <w:rsid w:val="008A7146"/>
    <w:rsid w:val="0095744E"/>
    <w:rsid w:val="00963658"/>
    <w:rsid w:val="009647C0"/>
    <w:rsid w:val="009843F6"/>
    <w:rsid w:val="009A5B03"/>
    <w:rsid w:val="009D340D"/>
    <w:rsid w:val="00A404C4"/>
    <w:rsid w:val="00A447F2"/>
    <w:rsid w:val="00AA7AE1"/>
    <w:rsid w:val="00B308A5"/>
    <w:rsid w:val="00CF5D69"/>
    <w:rsid w:val="00CF6507"/>
    <w:rsid w:val="00D0099C"/>
    <w:rsid w:val="00D10C66"/>
    <w:rsid w:val="00D47561"/>
    <w:rsid w:val="00D514DD"/>
    <w:rsid w:val="00E37DC9"/>
    <w:rsid w:val="00EA3461"/>
    <w:rsid w:val="00EC4AE5"/>
    <w:rsid w:val="00F31949"/>
    <w:rsid w:val="00F860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o:colormru v:ext="edit" colors="#f90,#3c3"/>
      <o:colormenu v:ext="edit" fillcolor="none [3212]" strokecolor="#3c3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SimSun" w:hAnsi="Times New Roman" w:cs="Times New Roman"/>
        <w:lang w:val="el-GR" w:eastAsia="el-G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  <w:lang w:eastAsia="zh-CN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character" w:customStyle="1" w:styleId="pg-241">
    <w:name w:val="_ pg-2_41"/>
    <w:basedOn w:val="a0"/>
    <w:rsid w:val="00B308A5"/>
    <w:rPr>
      <w:vanish w:val="0"/>
      <w:webHidden w:val="0"/>
      <w:bdr w:val="none" w:sz="0" w:space="0" w:color="auto" w:frame="1"/>
      <w:shd w:val="clear" w:color="auto" w:fill="FFFFFF"/>
      <w:specVanish w:val="0"/>
    </w:rPr>
  </w:style>
  <w:style w:type="character" w:customStyle="1" w:styleId="pg-211">
    <w:name w:val="_ pg-2_11"/>
    <w:basedOn w:val="a0"/>
    <w:rsid w:val="00E37DC9"/>
    <w:rPr>
      <w:vanish w:val="0"/>
      <w:webHidden w:val="0"/>
      <w:bdr w:val="none" w:sz="0" w:space="0" w:color="auto" w:frame="1"/>
      <w:shd w:val="clear" w:color="auto" w:fill="FFFFFF"/>
      <w:specVanish w:val="0"/>
    </w:rPr>
  </w:style>
  <w:style w:type="paragraph" w:styleId="a3">
    <w:name w:val="header"/>
    <w:basedOn w:val="a"/>
    <w:rsid w:val="005E07A2"/>
    <w:pPr>
      <w:tabs>
        <w:tab w:val="center" w:pos="4153"/>
        <w:tab w:val="right" w:pos="8306"/>
      </w:tabs>
    </w:pPr>
  </w:style>
  <w:style w:type="paragraph" w:styleId="a4">
    <w:name w:val="footer"/>
    <w:basedOn w:val="a"/>
    <w:rsid w:val="005E07A2"/>
    <w:pPr>
      <w:tabs>
        <w:tab w:val="center" w:pos="4153"/>
        <w:tab w:val="right" w:pos="8306"/>
      </w:tabs>
    </w:pPr>
  </w:style>
  <w:style w:type="character" w:styleId="a5">
    <w:name w:val="page number"/>
    <w:basedOn w:val="a0"/>
    <w:rsid w:val="005E07A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940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285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938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42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937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14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173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12" w:space="0" w:color="E4E4E4"/>
                                <w:right w:val="none" w:sz="0" w:space="0" w:color="auto"/>
                              </w:divBdr>
                              <w:divsChild>
                                <w:div w:id="1740013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68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38720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73082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51326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046917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654032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181789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040389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763944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337074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346807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3037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604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950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080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1640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7067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4730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12" w:space="0" w:color="E4E4E4"/>
                                <w:right w:val="none" w:sz="0" w:space="0" w:color="auto"/>
                              </w:divBdr>
                              <w:divsChild>
                                <w:div w:id="2119913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05116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017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318567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70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893381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799938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767511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913;&#925;&#925;&#913;%20&#931;&#932;&#913;&#931;&#919;\Downloads\&#919;-&#917;&#960;&#953;&#963;&#964;&#942;&#956;&#951;-&#947;&#943;&#957;&#949;&#964;&#945;&#953;-&#956;&#945;&#947;&#949;&#943;&#945;-3%20(2).dot" TargetMode="Externa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Η-Επιστήμη-γίνεται-μαγεία-3 (2)</Template>
  <TotalTime>52</TotalTime>
  <Pages>1</Pages>
  <Words>348</Words>
  <Characters>1885</Characters>
  <Application>Microsoft Office Word</Application>
  <DocSecurity>0</DocSecurity>
  <Lines>15</Lines>
  <Paragraphs>4</Paragraphs>
  <ScaleCrop>false</ScaleCrop>
  <HeadingPairs>
    <vt:vector size="4" baseType="variant">
      <vt:variant>
        <vt:lpstr>Τίτλος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Η Επιστήμη γίνεται μαγεία</vt:lpstr>
      <vt:lpstr>Η Επιστήμη γίνεται μαγεία</vt:lpstr>
    </vt:vector>
  </TitlesOfParts>
  <Company/>
  <LinksUpToDate>false</LinksUpToDate>
  <CharactersWithSpaces>2229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Η Επιστήμη γίνεται μαγεία</dc:title>
  <dc:creator>ΑΝΝΑ ΣΤΑΣΗ</dc:creator>
  <cp:lastModifiedBy>ΑΝΝΑ ΣΤΑΣΗ</cp:lastModifiedBy>
  <cp:revision>3</cp:revision>
  <dcterms:created xsi:type="dcterms:W3CDTF">2016-10-02T18:10:00Z</dcterms:created>
  <dcterms:modified xsi:type="dcterms:W3CDTF">2016-10-02T19:07:00Z</dcterms:modified>
</cp:coreProperties>
</file>